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205EE01" w14:textId="77777777" w:rsidR="003A4E75" w:rsidRPr="00356399" w:rsidRDefault="003A4E75" w:rsidP="00673549">
      <w:pPr>
        <w:ind w:left="-425"/>
        <w:rPr>
          <w:rFonts w:ascii="Verdana" w:hAnsi="Verdana"/>
          <w:sz w:val="18"/>
        </w:rPr>
      </w:pPr>
    </w:p>
    <w:p w14:paraId="288877B4" w14:textId="77777777" w:rsidR="003A4E75" w:rsidRPr="00356399" w:rsidRDefault="003A4E75" w:rsidP="002D5B41">
      <w:pPr>
        <w:pStyle w:val="berschrift4"/>
        <w:spacing w:line="240" w:lineRule="auto"/>
        <w:rPr>
          <w:rFonts w:ascii="Verdana" w:hAnsi="Verdana" w:cs="Arial"/>
          <w:b w:val="0"/>
          <w:sz w:val="22"/>
          <w:szCs w:val="22"/>
        </w:rPr>
      </w:pPr>
    </w:p>
    <w:p w14:paraId="1664F7FB" w14:textId="77777777" w:rsidR="00261B1F" w:rsidRPr="00356399" w:rsidRDefault="00356399" w:rsidP="002D5B41">
      <w:pPr>
        <w:rPr>
          <w:rFonts w:ascii="Verdana" w:hAnsi="Verdana"/>
          <w:b/>
        </w:rPr>
      </w:pPr>
      <w:r w:rsidRPr="00356399">
        <w:rPr>
          <w:rFonts w:ascii="Verdana" w:hAnsi="Verdana"/>
          <w:b/>
        </w:rPr>
        <w:t>Anmeldebogen zum Basislehrgang für Sportabzeichen-</w:t>
      </w:r>
      <w:r w:rsidR="00242357">
        <w:rPr>
          <w:rFonts w:ascii="Verdana" w:hAnsi="Verdana"/>
          <w:b/>
        </w:rPr>
        <w:t>Prüfende</w:t>
      </w:r>
    </w:p>
    <w:p w14:paraId="3A8A0584" w14:textId="77777777" w:rsidR="00185491" w:rsidRPr="00356399" w:rsidRDefault="00356399" w:rsidP="002D5B41">
      <w:pPr>
        <w:rPr>
          <w:rFonts w:ascii="Verdana" w:hAnsi="Verdana"/>
          <w:b/>
        </w:rPr>
      </w:pPr>
      <w:r w:rsidRPr="00356399">
        <w:rPr>
          <w:rFonts w:ascii="Verdana" w:hAnsi="Verdana"/>
          <w:b/>
        </w:rPr>
        <w:t xml:space="preserve">am </w:t>
      </w:r>
      <w:r w:rsidR="00242357">
        <w:rPr>
          <w:rFonts w:ascii="Verdana" w:hAnsi="Verdana"/>
          <w:b/>
        </w:rPr>
        <w:t>22.09</w:t>
      </w:r>
      <w:r w:rsidR="003E5237">
        <w:rPr>
          <w:rFonts w:ascii="Verdana" w:hAnsi="Verdana"/>
          <w:b/>
        </w:rPr>
        <w:t>.202</w:t>
      </w:r>
      <w:r w:rsidR="00242357">
        <w:rPr>
          <w:rFonts w:ascii="Verdana" w:hAnsi="Verdana"/>
          <w:b/>
        </w:rPr>
        <w:t>6</w:t>
      </w:r>
      <w:r w:rsidRPr="00356399">
        <w:rPr>
          <w:rFonts w:ascii="Verdana" w:hAnsi="Verdana"/>
          <w:b/>
        </w:rPr>
        <w:t xml:space="preserve"> in Wiesbaden</w:t>
      </w:r>
    </w:p>
    <w:p w14:paraId="5C026EAB" w14:textId="77777777" w:rsidR="008147E9" w:rsidRPr="00356399" w:rsidRDefault="008147E9" w:rsidP="002D5B41">
      <w:pPr>
        <w:rPr>
          <w:rFonts w:ascii="Verdana" w:hAnsi="Verdan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14"/>
        <w:gridCol w:w="7415"/>
      </w:tblGrid>
      <w:tr w:rsidR="00356399" w:rsidRPr="00C157D9" w14:paraId="77D3D669" w14:textId="77777777" w:rsidTr="00C157D9">
        <w:trPr>
          <w:trHeight w:val="567"/>
        </w:trPr>
        <w:tc>
          <w:tcPr>
            <w:tcW w:w="2235" w:type="dxa"/>
          </w:tcPr>
          <w:p w14:paraId="645C8E87" w14:textId="77777777" w:rsidR="00356399" w:rsidRPr="00C157D9" w:rsidRDefault="00356399" w:rsidP="002D5B41">
            <w:pPr>
              <w:rPr>
                <w:rFonts w:ascii="Verdana" w:hAnsi="Verdana" w:cs="Microsoft Sans Serif"/>
              </w:rPr>
            </w:pPr>
            <w:r w:rsidRPr="00C157D9">
              <w:rPr>
                <w:rFonts w:ascii="Verdana" w:hAnsi="Verdana" w:cs="Microsoft Sans Serif"/>
              </w:rPr>
              <w:t>Name</w:t>
            </w:r>
          </w:p>
        </w:tc>
        <w:tc>
          <w:tcPr>
            <w:tcW w:w="7544" w:type="dxa"/>
          </w:tcPr>
          <w:p w14:paraId="4DD4CD46" w14:textId="77777777" w:rsidR="00356399" w:rsidRPr="00C157D9" w:rsidRDefault="00356399" w:rsidP="002D5B41">
            <w:pPr>
              <w:rPr>
                <w:rFonts w:ascii="Verdana" w:hAnsi="Verdana" w:cs="Microsoft Sans Serif"/>
              </w:rPr>
            </w:pPr>
          </w:p>
        </w:tc>
      </w:tr>
      <w:tr w:rsidR="00356399" w:rsidRPr="00C157D9" w14:paraId="1B56E594" w14:textId="77777777" w:rsidTr="00C157D9">
        <w:trPr>
          <w:trHeight w:val="567"/>
        </w:trPr>
        <w:tc>
          <w:tcPr>
            <w:tcW w:w="2235" w:type="dxa"/>
          </w:tcPr>
          <w:p w14:paraId="14D56E23" w14:textId="77777777" w:rsidR="00356399" w:rsidRPr="00C157D9" w:rsidRDefault="00356399" w:rsidP="002D5B41">
            <w:pPr>
              <w:rPr>
                <w:rFonts w:ascii="Verdana" w:hAnsi="Verdana" w:cs="Microsoft Sans Serif"/>
              </w:rPr>
            </w:pPr>
            <w:r w:rsidRPr="00C157D9">
              <w:rPr>
                <w:rFonts w:ascii="Verdana" w:hAnsi="Verdana" w:cs="Microsoft Sans Serif"/>
              </w:rPr>
              <w:t>Vorname</w:t>
            </w:r>
          </w:p>
        </w:tc>
        <w:tc>
          <w:tcPr>
            <w:tcW w:w="7544" w:type="dxa"/>
          </w:tcPr>
          <w:p w14:paraId="5AEEEF15" w14:textId="77777777" w:rsidR="00356399" w:rsidRPr="00C157D9" w:rsidRDefault="00356399" w:rsidP="002D5B41">
            <w:pPr>
              <w:rPr>
                <w:rFonts w:ascii="Verdana" w:hAnsi="Verdana" w:cs="Microsoft Sans Serif"/>
              </w:rPr>
            </w:pPr>
          </w:p>
        </w:tc>
      </w:tr>
      <w:tr w:rsidR="00356399" w:rsidRPr="00C157D9" w14:paraId="1538FBA7" w14:textId="77777777" w:rsidTr="00C157D9">
        <w:trPr>
          <w:trHeight w:val="567"/>
        </w:trPr>
        <w:tc>
          <w:tcPr>
            <w:tcW w:w="2235" w:type="dxa"/>
          </w:tcPr>
          <w:p w14:paraId="6FB21649" w14:textId="77777777" w:rsidR="00356399" w:rsidRPr="00C157D9" w:rsidRDefault="00356399" w:rsidP="002D5B41">
            <w:pPr>
              <w:rPr>
                <w:rFonts w:ascii="Verdana" w:hAnsi="Verdana" w:cs="Microsoft Sans Serif"/>
              </w:rPr>
            </w:pPr>
            <w:r w:rsidRPr="00C157D9">
              <w:rPr>
                <w:rFonts w:ascii="Verdana" w:hAnsi="Verdana" w:cs="Microsoft Sans Serif"/>
              </w:rPr>
              <w:t>Geburtsdatum</w:t>
            </w:r>
          </w:p>
        </w:tc>
        <w:tc>
          <w:tcPr>
            <w:tcW w:w="7544" w:type="dxa"/>
          </w:tcPr>
          <w:p w14:paraId="1E0DDF37" w14:textId="77777777" w:rsidR="00356399" w:rsidRPr="00C157D9" w:rsidRDefault="00356399" w:rsidP="002D5B41">
            <w:pPr>
              <w:rPr>
                <w:rFonts w:ascii="Verdana" w:hAnsi="Verdana" w:cs="Microsoft Sans Serif"/>
              </w:rPr>
            </w:pPr>
          </w:p>
        </w:tc>
      </w:tr>
      <w:tr w:rsidR="00356399" w:rsidRPr="00C157D9" w14:paraId="74527D59" w14:textId="77777777" w:rsidTr="00C157D9">
        <w:trPr>
          <w:trHeight w:val="567"/>
        </w:trPr>
        <w:tc>
          <w:tcPr>
            <w:tcW w:w="2235" w:type="dxa"/>
          </w:tcPr>
          <w:p w14:paraId="461AF1C3" w14:textId="77777777" w:rsidR="00356399" w:rsidRPr="00C157D9" w:rsidRDefault="00356399" w:rsidP="002D5B41">
            <w:pPr>
              <w:rPr>
                <w:rFonts w:ascii="Verdana" w:hAnsi="Verdana" w:cs="Microsoft Sans Serif"/>
              </w:rPr>
            </w:pPr>
            <w:r w:rsidRPr="00C157D9">
              <w:rPr>
                <w:rFonts w:ascii="Verdana" w:hAnsi="Verdana" w:cs="Microsoft Sans Serif"/>
              </w:rPr>
              <w:t>PLZ / Wohnort</w:t>
            </w:r>
          </w:p>
        </w:tc>
        <w:tc>
          <w:tcPr>
            <w:tcW w:w="7544" w:type="dxa"/>
          </w:tcPr>
          <w:p w14:paraId="12B9933E" w14:textId="77777777" w:rsidR="00356399" w:rsidRPr="00C157D9" w:rsidRDefault="00356399" w:rsidP="002D5B41">
            <w:pPr>
              <w:rPr>
                <w:rFonts w:ascii="Verdana" w:hAnsi="Verdana" w:cs="Microsoft Sans Serif"/>
              </w:rPr>
            </w:pPr>
          </w:p>
        </w:tc>
      </w:tr>
      <w:tr w:rsidR="00356399" w:rsidRPr="00C157D9" w14:paraId="6995E65E" w14:textId="77777777" w:rsidTr="00C157D9">
        <w:trPr>
          <w:trHeight w:val="567"/>
        </w:trPr>
        <w:tc>
          <w:tcPr>
            <w:tcW w:w="2235" w:type="dxa"/>
          </w:tcPr>
          <w:p w14:paraId="1B9FB8A5" w14:textId="77777777" w:rsidR="00356399" w:rsidRPr="00C157D9" w:rsidRDefault="00356399" w:rsidP="002D5B41">
            <w:pPr>
              <w:rPr>
                <w:rFonts w:ascii="Verdana" w:hAnsi="Verdana" w:cs="Microsoft Sans Serif"/>
              </w:rPr>
            </w:pPr>
            <w:r w:rsidRPr="00C157D9">
              <w:rPr>
                <w:rFonts w:ascii="Verdana" w:hAnsi="Verdana" w:cs="Microsoft Sans Serif"/>
              </w:rPr>
              <w:t>Straße</w:t>
            </w:r>
          </w:p>
        </w:tc>
        <w:tc>
          <w:tcPr>
            <w:tcW w:w="7544" w:type="dxa"/>
          </w:tcPr>
          <w:p w14:paraId="597B486A" w14:textId="77777777" w:rsidR="00356399" w:rsidRPr="00C157D9" w:rsidRDefault="00356399" w:rsidP="002D5B41">
            <w:pPr>
              <w:rPr>
                <w:rFonts w:ascii="Verdana" w:hAnsi="Verdana" w:cs="Microsoft Sans Serif"/>
              </w:rPr>
            </w:pPr>
          </w:p>
        </w:tc>
      </w:tr>
      <w:tr w:rsidR="00356399" w:rsidRPr="00C157D9" w14:paraId="3AE7AED0" w14:textId="77777777" w:rsidTr="00C157D9">
        <w:trPr>
          <w:trHeight w:val="567"/>
        </w:trPr>
        <w:tc>
          <w:tcPr>
            <w:tcW w:w="2235" w:type="dxa"/>
          </w:tcPr>
          <w:p w14:paraId="36B39883" w14:textId="77777777" w:rsidR="00356399" w:rsidRPr="00C157D9" w:rsidRDefault="00356399" w:rsidP="002D5B41">
            <w:pPr>
              <w:rPr>
                <w:rFonts w:ascii="Verdana" w:hAnsi="Verdana" w:cs="Microsoft Sans Serif"/>
              </w:rPr>
            </w:pPr>
            <w:r w:rsidRPr="00C157D9">
              <w:rPr>
                <w:rFonts w:ascii="Verdana" w:hAnsi="Verdana" w:cs="Microsoft Sans Serif"/>
              </w:rPr>
              <w:t>Verein</w:t>
            </w:r>
          </w:p>
        </w:tc>
        <w:tc>
          <w:tcPr>
            <w:tcW w:w="7544" w:type="dxa"/>
          </w:tcPr>
          <w:p w14:paraId="22EEB6CE" w14:textId="77777777" w:rsidR="00356399" w:rsidRPr="00C157D9" w:rsidRDefault="00356399" w:rsidP="002D5B41">
            <w:pPr>
              <w:rPr>
                <w:rFonts w:ascii="Verdana" w:hAnsi="Verdana" w:cs="Microsoft Sans Serif"/>
              </w:rPr>
            </w:pPr>
          </w:p>
        </w:tc>
      </w:tr>
      <w:tr w:rsidR="00356399" w:rsidRPr="00C157D9" w14:paraId="4E6BE91B" w14:textId="77777777" w:rsidTr="00C157D9">
        <w:trPr>
          <w:trHeight w:val="567"/>
        </w:trPr>
        <w:tc>
          <w:tcPr>
            <w:tcW w:w="2235" w:type="dxa"/>
          </w:tcPr>
          <w:p w14:paraId="652A4152" w14:textId="77777777" w:rsidR="00356399" w:rsidRPr="00C157D9" w:rsidRDefault="00356399" w:rsidP="002D5B41">
            <w:pPr>
              <w:rPr>
                <w:rFonts w:ascii="Verdana" w:hAnsi="Verdana" w:cs="Microsoft Sans Serif"/>
              </w:rPr>
            </w:pPr>
            <w:r w:rsidRPr="00C157D9">
              <w:rPr>
                <w:rFonts w:ascii="Verdana" w:hAnsi="Verdana" w:cs="Microsoft Sans Serif"/>
              </w:rPr>
              <w:t>Sportkreis</w:t>
            </w:r>
          </w:p>
        </w:tc>
        <w:tc>
          <w:tcPr>
            <w:tcW w:w="7544" w:type="dxa"/>
          </w:tcPr>
          <w:p w14:paraId="2118C5E0" w14:textId="77777777" w:rsidR="00356399" w:rsidRPr="00C157D9" w:rsidRDefault="00356399" w:rsidP="002D5B41">
            <w:pPr>
              <w:rPr>
                <w:rFonts w:ascii="Verdana" w:hAnsi="Verdana" w:cs="Microsoft Sans Serif"/>
              </w:rPr>
            </w:pPr>
          </w:p>
        </w:tc>
      </w:tr>
      <w:tr w:rsidR="00356399" w:rsidRPr="00C157D9" w14:paraId="67A53CF8" w14:textId="77777777" w:rsidTr="00C157D9">
        <w:trPr>
          <w:trHeight w:val="567"/>
        </w:trPr>
        <w:tc>
          <w:tcPr>
            <w:tcW w:w="2235" w:type="dxa"/>
          </w:tcPr>
          <w:p w14:paraId="1CDA9CA2" w14:textId="77777777" w:rsidR="00356399" w:rsidRPr="00C157D9" w:rsidRDefault="00356399" w:rsidP="002D5B41">
            <w:pPr>
              <w:rPr>
                <w:rFonts w:ascii="Verdana" w:hAnsi="Verdana" w:cs="Microsoft Sans Serif"/>
              </w:rPr>
            </w:pPr>
            <w:r w:rsidRPr="00C157D9">
              <w:rPr>
                <w:rFonts w:ascii="Verdana" w:hAnsi="Verdana" w:cs="Microsoft Sans Serif"/>
              </w:rPr>
              <w:t>Vereins- und Sportkreis-Nr.</w:t>
            </w:r>
          </w:p>
        </w:tc>
        <w:tc>
          <w:tcPr>
            <w:tcW w:w="7544" w:type="dxa"/>
          </w:tcPr>
          <w:p w14:paraId="09B7B4F1" w14:textId="77777777" w:rsidR="00356399" w:rsidRPr="00C157D9" w:rsidRDefault="00356399" w:rsidP="002D5B41">
            <w:pPr>
              <w:rPr>
                <w:rFonts w:ascii="Verdana" w:hAnsi="Verdana" w:cs="Microsoft Sans Serif"/>
              </w:rPr>
            </w:pPr>
          </w:p>
        </w:tc>
      </w:tr>
      <w:tr w:rsidR="00242357" w:rsidRPr="00C157D9" w14:paraId="5432F23B" w14:textId="77777777" w:rsidTr="00C157D9">
        <w:trPr>
          <w:trHeight w:val="567"/>
        </w:trPr>
        <w:tc>
          <w:tcPr>
            <w:tcW w:w="2235" w:type="dxa"/>
          </w:tcPr>
          <w:p w14:paraId="4920D182" w14:textId="77777777" w:rsidR="00242357" w:rsidRPr="00C157D9" w:rsidRDefault="00242357" w:rsidP="002D5B41">
            <w:pPr>
              <w:rPr>
                <w:rFonts w:ascii="Verdana" w:hAnsi="Verdana" w:cs="Microsoft Sans Serif"/>
              </w:rPr>
            </w:pPr>
            <w:r>
              <w:rPr>
                <w:rFonts w:ascii="Verdana" w:hAnsi="Verdana" w:cs="Microsoft Sans Serif"/>
              </w:rPr>
              <w:t>ID-Nummer im Portal Sportabz.</w:t>
            </w:r>
          </w:p>
        </w:tc>
        <w:tc>
          <w:tcPr>
            <w:tcW w:w="7544" w:type="dxa"/>
          </w:tcPr>
          <w:p w14:paraId="0B1232C9" w14:textId="77777777" w:rsidR="00242357" w:rsidRPr="00C157D9" w:rsidRDefault="00242357" w:rsidP="002D5B41">
            <w:pPr>
              <w:rPr>
                <w:rFonts w:ascii="Verdana" w:hAnsi="Verdana" w:cs="Microsoft Sans Serif"/>
              </w:rPr>
            </w:pPr>
          </w:p>
        </w:tc>
      </w:tr>
      <w:tr w:rsidR="00356399" w:rsidRPr="00C157D9" w14:paraId="1D45764E" w14:textId="77777777" w:rsidTr="00C157D9">
        <w:trPr>
          <w:trHeight w:val="567"/>
        </w:trPr>
        <w:tc>
          <w:tcPr>
            <w:tcW w:w="2235" w:type="dxa"/>
          </w:tcPr>
          <w:p w14:paraId="41839787" w14:textId="77777777" w:rsidR="00356399" w:rsidRPr="00C157D9" w:rsidRDefault="00356399" w:rsidP="002D5B41">
            <w:pPr>
              <w:rPr>
                <w:rFonts w:ascii="Verdana" w:hAnsi="Verdana" w:cs="Microsoft Sans Serif"/>
              </w:rPr>
            </w:pPr>
            <w:r w:rsidRPr="00C157D9">
              <w:rPr>
                <w:rFonts w:ascii="Verdana" w:hAnsi="Verdana" w:cs="Microsoft Sans Serif"/>
              </w:rPr>
              <w:t>Tätigkeit im Verein</w:t>
            </w:r>
          </w:p>
        </w:tc>
        <w:tc>
          <w:tcPr>
            <w:tcW w:w="7544" w:type="dxa"/>
          </w:tcPr>
          <w:p w14:paraId="7058E491" w14:textId="77777777" w:rsidR="00356399" w:rsidRPr="00C157D9" w:rsidRDefault="00356399" w:rsidP="002D5B41">
            <w:pPr>
              <w:rPr>
                <w:rFonts w:ascii="Verdana" w:hAnsi="Verdana" w:cs="Microsoft Sans Serif"/>
              </w:rPr>
            </w:pPr>
          </w:p>
        </w:tc>
      </w:tr>
      <w:tr w:rsidR="00E220C8" w:rsidRPr="00C157D9" w14:paraId="441B7561" w14:textId="77777777" w:rsidTr="00C157D9">
        <w:trPr>
          <w:trHeight w:val="567"/>
        </w:trPr>
        <w:tc>
          <w:tcPr>
            <w:tcW w:w="2235" w:type="dxa"/>
          </w:tcPr>
          <w:p w14:paraId="0CD849E8" w14:textId="77777777" w:rsidR="00E220C8" w:rsidRPr="00C157D9" w:rsidRDefault="00E220C8" w:rsidP="002D5B41">
            <w:pPr>
              <w:rPr>
                <w:rFonts w:ascii="Verdana" w:hAnsi="Verdana" w:cs="Microsoft Sans Serif"/>
              </w:rPr>
            </w:pPr>
            <w:r>
              <w:rPr>
                <w:rFonts w:ascii="Verdana" w:hAnsi="Verdana" w:cs="Microsoft Sans Serif"/>
              </w:rPr>
              <w:t>selbst schon Sportabzeichen?</w:t>
            </w:r>
          </w:p>
        </w:tc>
        <w:tc>
          <w:tcPr>
            <w:tcW w:w="7544" w:type="dxa"/>
          </w:tcPr>
          <w:p w14:paraId="60980C44" w14:textId="77777777" w:rsidR="00E220C8" w:rsidRPr="00C157D9" w:rsidRDefault="00E220C8" w:rsidP="002D5B41">
            <w:pPr>
              <w:rPr>
                <w:rFonts w:ascii="Verdana" w:hAnsi="Verdana" w:cs="Microsoft Sans Serif"/>
              </w:rPr>
            </w:pPr>
          </w:p>
        </w:tc>
      </w:tr>
      <w:tr w:rsidR="00356399" w:rsidRPr="00C157D9" w14:paraId="2869DC8A" w14:textId="77777777" w:rsidTr="00C157D9">
        <w:trPr>
          <w:trHeight w:val="567"/>
        </w:trPr>
        <w:tc>
          <w:tcPr>
            <w:tcW w:w="2235" w:type="dxa"/>
          </w:tcPr>
          <w:p w14:paraId="6C72DA8F" w14:textId="77777777" w:rsidR="00356399" w:rsidRPr="00C157D9" w:rsidRDefault="00356399" w:rsidP="002D5B41">
            <w:pPr>
              <w:rPr>
                <w:rFonts w:ascii="Verdana" w:hAnsi="Verdana" w:cs="Microsoft Sans Serif"/>
              </w:rPr>
            </w:pPr>
            <w:r w:rsidRPr="00C157D9">
              <w:rPr>
                <w:rFonts w:ascii="Verdana" w:hAnsi="Verdana" w:cs="Microsoft Sans Serif"/>
              </w:rPr>
              <w:t>E-Mail-Adresse</w:t>
            </w:r>
          </w:p>
        </w:tc>
        <w:tc>
          <w:tcPr>
            <w:tcW w:w="7544" w:type="dxa"/>
          </w:tcPr>
          <w:p w14:paraId="0D37955E" w14:textId="77777777" w:rsidR="00356399" w:rsidRPr="00C157D9" w:rsidRDefault="00356399" w:rsidP="002D5B41">
            <w:pPr>
              <w:rPr>
                <w:rFonts w:ascii="Verdana" w:hAnsi="Verdana" w:cs="Microsoft Sans Serif"/>
              </w:rPr>
            </w:pPr>
          </w:p>
        </w:tc>
      </w:tr>
      <w:tr w:rsidR="00356399" w:rsidRPr="00C157D9" w14:paraId="5560EA9B" w14:textId="77777777" w:rsidTr="00C157D9">
        <w:trPr>
          <w:trHeight w:val="567"/>
        </w:trPr>
        <w:tc>
          <w:tcPr>
            <w:tcW w:w="2235" w:type="dxa"/>
          </w:tcPr>
          <w:p w14:paraId="003E661D" w14:textId="77777777" w:rsidR="00356399" w:rsidRPr="00C157D9" w:rsidRDefault="00356399" w:rsidP="002D5B41">
            <w:pPr>
              <w:rPr>
                <w:rFonts w:ascii="Verdana" w:hAnsi="Verdana" w:cs="Microsoft Sans Serif"/>
              </w:rPr>
            </w:pPr>
            <w:r w:rsidRPr="00C157D9">
              <w:rPr>
                <w:rFonts w:ascii="Verdana" w:hAnsi="Verdana" w:cs="Microsoft Sans Serif"/>
              </w:rPr>
              <w:t>Telefon</w:t>
            </w:r>
          </w:p>
        </w:tc>
        <w:tc>
          <w:tcPr>
            <w:tcW w:w="7544" w:type="dxa"/>
          </w:tcPr>
          <w:p w14:paraId="74E0210D" w14:textId="77777777" w:rsidR="00356399" w:rsidRPr="00C157D9" w:rsidRDefault="00356399" w:rsidP="002D5B41">
            <w:pPr>
              <w:rPr>
                <w:rFonts w:ascii="Verdana" w:hAnsi="Verdana" w:cs="Microsoft Sans Serif"/>
              </w:rPr>
            </w:pPr>
          </w:p>
        </w:tc>
      </w:tr>
      <w:tr w:rsidR="00242357" w:rsidRPr="00C157D9" w14:paraId="637F3FD7" w14:textId="77777777" w:rsidTr="00C157D9">
        <w:trPr>
          <w:trHeight w:val="567"/>
        </w:trPr>
        <w:tc>
          <w:tcPr>
            <w:tcW w:w="2235" w:type="dxa"/>
          </w:tcPr>
          <w:p w14:paraId="02152058" w14:textId="77777777" w:rsidR="00242357" w:rsidRPr="00242357" w:rsidRDefault="00242357" w:rsidP="002D5B41">
            <w:pPr>
              <w:rPr>
                <w:rFonts w:ascii="Verdana" w:hAnsi="Verdana" w:cs="Microsoft Sans Serif"/>
                <w:sz w:val="22"/>
                <w:szCs w:val="22"/>
              </w:rPr>
            </w:pPr>
            <w:r w:rsidRPr="00242357">
              <w:rPr>
                <w:rFonts w:ascii="Verdana" w:hAnsi="Verdana" w:cs="Microsoft Sans Serif"/>
                <w:sz w:val="22"/>
                <w:szCs w:val="22"/>
              </w:rPr>
              <w:t>Kfz-Kennzeichen, falls Anreise mit Pkw</w:t>
            </w:r>
          </w:p>
        </w:tc>
        <w:tc>
          <w:tcPr>
            <w:tcW w:w="7544" w:type="dxa"/>
          </w:tcPr>
          <w:p w14:paraId="7F866FE2" w14:textId="77777777" w:rsidR="00242357" w:rsidRPr="00C157D9" w:rsidRDefault="00242357" w:rsidP="002D5B41">
            <w:pPr>
              <w:rPr>
                <w:rFonts w:ascii="Verdana" w:hAnsi="Verdana" w:cs="Microsoft Sans Serif"/>
              </w:rPr>
            </w:pPr>
          </w:p>
        </w:tc>
      </w:tr>
      <w:tr w:rsidR="00356399" w:rsidRPr="00C157D9" w14:paraId="62F31AA6" w14:textId="77777777" w:rsidTr="00C157D9">
        <w:trPr>
          <w:trHeight w:val="567"/>
        </w:trPr>
        <w:tc>
          <w:tcPr>
            <w:tcW w:w="2235" w:type="dxa"/>
          </w:tcPr>
          <w:p w14:paraId="23C10CEC" w14:textId="77777777" w:rsidR="00356399" w:rsidRPr="00C157D9" w:rsidRDefault="00356399" w:rsidP="002D5B41">
            <w:pPr>
              <w:rPr>
                <w:rFonts w:ascii="Verdana" w:hAnsi="Verdana" w:cs="Microsoft Sans Serif"/>
              </w:rPr>
            </w:pPr>
            <w:r w:rsidRPr="00C157D9">
              <w:rPr>
                <w:rFonts w:ascii="Verdana" w:hAnsi="Verdana" w:cs="Microsoft Sans Serif"/>
              </w:rPr>
              <w:t xml:space="preserve">Besondere </w:t>
            </w:r>
            <w:r w:rsidRPr="00C157D9">
              <w:rPr>
                <w:rFonts w:ascii="Verdana" w:hAnsi="Verdana" w:cs="Microsoft Sans Serif"/>
              </w:rPr>
              <w:br/>
              <w:t>Hinweise</w:t>
            </w:r>
          </w:p>
          <w:p w14:paraId="40199034" w14:textId="77777777" w:rsidR="00356399" w:rsidRPr="00C157D9" w:rsidRDefault="00356399" w:rsidP="002D5B41">
            <w:pPr>
              <w:rPr>
                <w:rFonts w:ascii="Verdana" w:hAnsi="Verdana" w:cs="Microsoft Sans Serif"/>
              </w:rPr>
            </w:pPr>
          </w:p>
          <w:p w14:paraId="2FBDE5E5" w14:textId="77777777" w:rsidR="00356399" w:rsidRPr="00C157D9" w:rsidRDefault="00356399" w:rsidP="002D5B41">
            <w:pPr>
              <w:rPr>
                <w:rFonts w:ascii="Verdana" w:hAnsi="Verdana" w:cs="Microsoft Sans Serif"/>
              </w:rPr>
            </w:pPr>
          </w:p>
          <w:p w14:paraId="23295537" w14:textId="77777777" w:rsidR="00356399" w:rsidRPr="00C157D9" w:rsidRDefault="00356399" w:rsidP="002D5B41">
            <w:pPr>
              <w:rPr>
                <w:rFonts w:ascii="Verdana" w:hAnsi="Verdana" w:cs="Microsoft Sans Serif"/>
              </w:rPr>
            </w:pPr>
          </w:p>
          <w:p w14:paraId="03B6DC5A" w14:textId="77777777" w:rsidR="00356399" w:rsidRPr="00C157D9" w:rsidRDefault="00356399" w:rsidP="002D5B41">
            <w:pPr>
              <w:rPr>
                <w:rFonts w:ascii="Verdana" w:hAnsi="Verdana" w:cs="Microsoft Sans Serif"/>
              </w:rPr>
            </w:pPr>
          </w:p>
          <w:p w14:paraId="1930131C" w14:textId="77777777" w:rsidR="00356399" w:rsidRPr="00C157D9" w:rsidRDefault="00356399" w:rsidP="002D5B41">
            <w:pPr>
              <w:rPr>
                <w:rFonts w:ascii="Verdana" w:hAnsi="Verdana" w:cs="Microsoft Sans Serif"/>
              </w:rPr>
            </w:pPr>
          </w:p>
        </w:tc>
        <w:tc>
          <w:tcPr>
            <w:tcW w:w="7544" w:type="dxa"/>
          </w:tcPr>
          <w:p w14:paraId="6459C54E" w14:textId="77777777" w:rsidR="00356399" w:rsidRPr="00C157D9" w:rsidRDefault="00356399" w:rsidP="002D5B41">
            <w:pPr>
              <w:rPr>
                <w:rFonts w:ascii="Verdana" w:hAnsi="Verdana" w:cs="Microsoft Sans Serif"/>
              </w:rPr>
            </w:pPr>
          </w:p>
        </w:tc>
      </w:tr>
    </w:tbl>
    <w:p w14:paraId="23523FED" w14:textId="77777777" w:rsidR="00185491" w:rsidRPr="00356399" w:rsidRDefault="00185491" w:rsidP="002D5B41">
      <w:pPr>
        <w:rPr>
          <w:rFonts w:ascii="Verdana" w:hAnsi="Verdana" w:cs="Microsoft Sans Serif"/>
        </w:rPr>
      </w:pPr>
    </w:p>
    <w:p w14:paraId="256B36F9" w14:textId="77777777" w:rsidR="00185491" w:rsidRPr="00356399" w:rsidRDefault="00185491" w:rsidP="002D5B41">
      <w:pPr>
        <w:jc w:val="both"/>
        <w:rPr>
          <w:rFonts w:ascii="Verdana" w:hAnsi="Verdana" w:cs="Microsoft Sans Serif"/>
          <w:sz w:val="22"/>
          <w:szCs w:val="22"/>
        </w:rPr>
      </w:pPr>
    </w:p>
    <w:sectPr w:rsidR="00185491" w:rsidRPr="00356399" w:rsidSect="002D5B4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552" w:right="1133" w:bottom="1134" w:left="1134" w:header="720" w:footer="851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A5BA1DF" w14:textId="77777777" w:rsidR="00184E8B" w:rsidRDefault="00184E8B">
      <w:r>
        <w:separator/>
      </w:r>
    </w:p>
  </w:endnote>
  <w:endnote w:type="continuationSeparator" w:id="0">
    <w:p w14:paraId="5F0263F4" w14:textId="77777777" w:rsidR="00184E8B" w:rsidRDefault="00184E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portiv">
    <w:altName w:val="Segoe UI"/>
    <w:panose1 w:val="020B0604020202020204"/>
    <w:charset w:val="00"/>
    <w:family w:val="swiss"/>
    <w:pitch w:val="variable"/>
    <w:sig w:usb0="00000003" w:usb1="50002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25EFC73" w14:textId="77777777" w:rsidR="00242357" w:rsidRDefault="00242357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CFDFA01" w14:textId="77777777" w:rsidR="00242357" w:rsidRDefault="00242357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AA97F37" w14:textId="77777777" w:rsidR="0024568A" w:rsidRPr="0024568A" w:rsidRDefault="0024568A" w:rsidP="008476B5">
    <w:pPr>
      <w:pStyle w:val="Fuzeile"/>
      <w:rPr>
        <w:rFonts w:ascii="Sportiv" w:hAnsi="Sportiv"/>
        <w:sz w:val="18"/>
        <w:szCs w:val="18"/>
      </w:rPr>
    </w:pPr>
    <w:r>
      <w:rPr>
        <w:rFonts w:ascii="Sportiv" w:hAnsi="Sportiv"/>
        <w:sz w:val="18"/>
        <w:szCs w:val="18"/>
      </w:rPr>
      <w:t>Sportkreis Wiesbaden e.V. im LSBH</w:t>
    </w:r>
    <w:r w:rsidR="008476B5">
      <w:rPr>
        <w:rFonts w:ascii="Sportiv" w:hAnsi="Sportiv"/>
        <w:sz w:val="18"/>
        <w:szCs w:val="18"/>
      </w:rPr>
      <w:t xml:space="preserve"> </w:t>
    </w:r>
    <w:r>
      <w:rPr>
        <w:rFonts w:ascii="Sportiv" w:hAnsi="Sportiv"/>
        <w:sz w:val="18"/>
        <w:szCs w:val="18"/>
      </w:rPr>
      <w:t>Vereinsregister Wiesbaden VR 6668</w:t>
    </w:r>
    <w:r w:rsidR="008476B5">
      <w:rPr>
        <w:rFonts w:ascii="Sportiv" w:hAnsi="Sportiv"/>
        <w:sz w:val="18"/>
        <w:szCs w:val="18"/>
      </w:rPr>
      <w:br/>
      <w:t>Bankverbindung:</w:t>
    </w:r>
    <w:r>
      <w:rPr>
        <w:rFonts w:ascii="Sportiv" w:hAnsi="Sportiv"/>
        <w:sz w:val="18"/>
        <w:szCs w:val="18"/>
      </w:rPr>
      <w:t xml:space="preserve"> IBAN: DE02 5105 0015 0100 0083 00</w:t>
    </w:r>
    <w:r w:rsidR="008476B5">
      <w:rPr>
        <w:rFonts w:ascii="Sportiv" w:hAnsi="Sportiv"/>
        <w:sz w:val="18"/>
        <w:szCs w:val="18"/>
      </w:rPr>
      <w:br/>
    </w:r>
    <w:r>
      <w:rPr>
        <w:rFonts w:ascii="Sportiv" w:hAnsi="Sportiv"/>
        <w:sz w:val="18"/>
        <w:szCs w:val="18"/>
      </w:rPr>
      <w:t xml:space="preserve">Vorsitzender </w:t>
    </w:r>
    <w:r w:rsidR="00242357">
      <w:rPr>
        <w:rFonts w:ascii="Sportiv" w:hAnsi="Sportiv"/>
        <w:sz w:val="18"/>
        <w:szCs w:val="18"/>
      </w:rPr>
      <w:t>Dieter Elsenbast</w:t>
    </w:r>
    <w:r w:rsidR="008476B5">
      <w:rPr>
        <w:rFonts w:ascii="Sportiv" w:hAnsi="Sportiv"/>
        <w:sz w:val="18"/>
        <w:szCs w:val="18"/>
      </w:rPr>
      <w:t xml:space="preserve">, c/o Sportkreis Wiesbaden, </w:t>
    </w:r>
    <w:r w:rsidR="00242357">
      <w:rPr>
        <w:rFonts w:ascii="Sportiv" w:hAnsi="Sportiv"/>
        <w:sz w:val="18"/>
        <w:szCs w:val="18"/>
      </w:rPr>
      <w:t>Diltheystr. 3 a</w:t>
    </w:r>
    <w:r w:rsidR="008476B5">
      <w:rPr>
        <w:rFonts w:ascii="Sportiv" w:hAnsi="Sportiv"/>
        <w:sz w:val="18"/>
        <w:szCs w:val="18"/>
      </w:rPr>
      <w:t xml:space="preserve">, </w:t>
    </w:r>
    <w:r w:rsidR="00242357">
      <w:rPr>
        <w:rFonts w:ascii="Sportiv" w:hAnsi="Sportiv"/>
        <w:sz w:val="18"/>
        <w:szCs w:val="18"/>
      </w:rPr>
      <w:t xml:space="preserve">65203 Wiesbaden, </w:t>
    </w:r>
    <w:r w:rsidR="00242357">
      <w:rPr>
        <w:rFonts w:ascii="Microsoft Sans Serif" w:hAnsi="Microsoft Sans Serif" w:cs="Microsoft Sans Serif"/>
        <w:sz w:val="18"/>
        <w:szCs w:val="18"/>
      </w:rPr>
      <w:t>06127 / 704293.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962C0DF" w14:textId="77777777" w:rsidR="00184E8B" w:rsidRDefault="00184E8B">
      <w:r>
        <w:separator/>
      </w:r>
    </w:p>
  </w:footnote>
  <w:footnote w:type="continuationSeparator" w:id="0">
    <w:p w14:paraId="2C0B8D17" w14:textId="77777777" w:rsidR="00184E8B" w:rsidRDefault="00184E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F2ACF1F" w14:textId="77777777" w:rsidR="00242357" w:rsidRDefault="00242357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0B7BE75" w14:textId="77777777" w:rsidR="00242357" w:rsidRDefault="00242357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395E26F" w14:textId="77777777" w:rsidR="005A0593" w:rsidRDefault="00C77044">
    <w:pPr>
      <w:pStyle w:val="Kopfzeile"/>
      <w:ind w:hanging="426"/>
      <w:rPr>
        <w:rFonts w:ascii="Sportiv" w:hAnsi="Sportiv"/>
        <w:sz w:val="22"/>
        <w:szCs w:val="22"/>
      </w:rPr>
    </w:pPr>
    <w:r>
      <w:rPr>
        <w:noProof/>
      </w:rPr>
      <w:drawing>
        <wp:anchor distT="0" distB="0" distL="114300" distR="114300" simplePos="0" relativeHeight="251657728" behindDoc="1" locked="0" layoutInCell="1" allowOverlap="1" wp14:anchorId="3BF92F98" wp14:editId="61A3AE83">
          <wp:simplePos x="0" y="0"/>
          <wp:positionH relativeFrom="column">
            <wp:posOffset>57150</wp:posOffset>
          </wp:positionH>
          <wp:positionV relativeFrom="paragraph">
            <wp:posOffset>11430</wp:posOffset>
          </wp:positionV>
          <wp:extent cx="2343150" cy="1088390"/>
          <wp:effectExtent l="0" t="0" r="0" b="0"/>
          <wp:wrapTight wrapText="bothSides">
            <wp:wrapPolygon edited="0">
              <wp:start x="0" y="0"/>
              <wp:lineTo x="0" y="21424"/>
              <wp:lineTo x="21541" y="21424"/>
              <wp:lineTo x="21541" y="0"/>
              <wp:lineTo x="0" y="0"/>
            </wp:wrapPolygon>
          </wp:wrapTight>
          <wp:docPr id="9" name="Grafik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3150" cy="10883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81C84C8" w14:textId="77777777" w:rsidR="005A0593" w:rsidRDefault="005A0593">
    <w:pPr>
      <w:pStyle w:val="Kopfzeile"/>
      <w:ind w:hanging="426"/>
      <w:rPr>
        <w:rFonts w:ascii="Sportiv" w:hAnsi="Sportiv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F44203F"/>
    <w:multiLevelType w:val="hybridMultilevel"/>
    <w:tmpl w:val="115687CC"/>
    <w:lvl w:ilvl="0" w:tplc="0C428E3C">
      <w:start w:val="25"/>
      <w:numFmt w:val="bullet"/>
      <w:lvlText w:val="-"/>
      <w:lvlJc w:val="left"/>
      <w:pPr>
        <w:tabs>
          <w:tab w:val="num" w:pos="76"/>
        </w:tabs>
        <w:ind w:left="76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796"/>
        </w:tabs>
        <w:ind w:left="796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516"/>
        </w:tabs>
        <w:ind w:left="151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236"/>
        </w:tabs>
        <w:ind w:left="223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2956"/>
        </w:tabs>
        <w:ind w:left="2956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676"/>
        </w:tabs>
        <w:ind w:left="367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396"/>
        </w:tabs>
        <w:ind w:left="439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116"/>
        </w:tabs>
        <w:ind w:left="5116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5836"/>
        </w:tabs>
        <w:ind w:left="5836" w:hanging="360"/>
      </w:pPr>
      <w:rPr>
        <w:rFonts w:ascii="Wingdings" w:hAnsi="Wingdings" w:hint="default"/>
      </w:rPr>
    </w:lvl>
  </w:abstractNum>
  <w:abstractNum w:abstractNumId="1" w15:restartNumberingAfterBreak="0">
    <w:nsid w:val="3F9C73C0"/>
    <w:multiLevelType w:val="hybridMultilevel"/>
    <w:tmpl w:val="C19CEE7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1092290">
    <w:abstractNumId w:val="0"/>
  </w:num>
  <w:num w:numId="2" w16cid:durableId="262420242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4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00DF"/>
    <w:rsid w:val="000055FE"/>
    <w:rsid w:val="0002416B"/>
    <w:rsid w:val="00096499"/>
    <w:rsid w:val="00155E27"/>
    <w:rsid w:val="00184E8B"/>
    <w:rsid w:val="00185491"/>
    <w:rsid w:val="001A164F"/>
    <w:rsid w:val="001A5C49"/>
    <w:rsid w:val="001D7E71"/>
    <w:rsid w:val="0021763D"/>
    <w:rsid w:val="00235816"/>
    <w:rsid w:val="00242357"/>
    <w:rsid w:val="0024568A"/>
    <w:rsid w:val="00261B1F"/>
    <w:rsid w:val="00262EC4"/>
    <w:rsid w:val="00293C51"/>
    <w:rsid w:val="002C2E1A"/>
    <w:rsid w:val="002D03B5"/>
    <w:rsid w:val="002D5B41"/>
    <w:rsid w:val="00311EBC"/>
    <w:rsid w:val="00323E8D"/>
    <w:rsid w:val="003253B7"/>
    <w:rsid w:val="00327472"/>
    <w:rsid w:val="00340D91"/>
    <w:rsid w:val="00356399"/>
    <w:rsid w:val="0036630A"/>
    <w:rsid w:val="003A08D6"/>
    <w:rsid w:val="003A4E75"/>
    <w:rsid w:val="003A4F13"/>
    <w:rsid w:val="003E5237"/>
    <w:rsid w:val="003F32C5"/>
    <w:rsid w:val="004137C8"/>
    <w:rsid w:val="004708CE"/>
    <w:rsid w:val="004A2EAF"/>
    <w:rsid w:val="004B1090"/>
    <w:rsid w:val="004B13FE"/>
    <w:rsid w:val="00512A7A"/>
    <w:rsid w:val="005227F4"/>
    <w:rsid w:val="0053655D"/>
    <w:rsid w:val="00557955"/>
    <w:rsid w:val="00582F53"/>
    <w:rsid w:val="005A0593"/>
    <w:rsid w:val="00641740"/>
    <w:rsid w:val="00662B06"/>
    <w:rsid w:val="006700DF"/>
    <w:rsid w:val="00673549"/>
    <w:rsid w:val="00683A38"/>
    <w:rsid w:val="006A44D2"/>
    <w:rsid w:val="007157F3"/>
    <w:rsid w:val="007247D7"/>
    <w:rsid w:val="007A354F"/>
    <w:rsid w:val="007B0479"/>
    <w:rsid w:val="007C20C3"/>
    <w:rsid w:val="007D37C7"/>
    <w:rsid w:val="007E3809"/>
    <w:rsid w:val="007E7D40"/>
    <w:rsid w:val="00807628"/>
    <w:rsid w:val="008147E9"/>
    <w:rsid w:val="00841FA3"/>
    <w:rsid w:val="008476B5"/>
    <w:rsid w:val="008558AF"/>
    <w:rsid w:val="008A5267"/>
    <w:rsid w:val="00940E1C"/>
    <w:rsid w:val="00946E75"/>
    <w:rsid w:val="00963600"/>
    <w:rsid w:val="00963C0D"/>
    <w:rsid w:val="00965823"/>
    <w:rsid w:val="009A4816"/>
    <w:rsid w:val="009E5FE3"/>
    <w:rsid w:val="009E67E9"/>
    <w:rsid w:val="009F7BEB"/>
    <w:rsid w:val="00A40237"/>
    <w:rsid w:val="00A77E22"/>
    <w:rsid w:val="00A96795"/>
    <w:rsid w:val="00BC4B03"/>
    <w:rsid w:val="00C157D9"/>
    <w:rsid w:val="00C77044"/>
    <w:rsid w:val="00CD045E"/>
    <w:rsid w:val="00CD7E9B"/>
    <w:rsid w:val="00CF1E98"/>
    <w:rsid w:val="00D01382"/>
    <w:rsid w:val="00D44633"/>
    <w:rsid w:val="00DA27BC"/>
    <w:rsid w:val="00DB4B27"/>
    <w:rsid w:val="00DC07D9"/>
    <w:rsid w:val="00DF2F17"/>
    <w:rsid w:val="00E220C8"/>
    <w:rsid w:val="00E24C00"/>
    <w:rsid w:val="00E67943"/>
    <w:rsid w:val="00EA0DF9"/>
    <w:rsid w:val="00EB6233"/>
    <w:rsid w:val="00F131E1"/>
    <w:rsid w:val="00F27A6C"/>
    <w:rsid w:val="00F74B7C"/>
    <w:rsid w:val="00F876A4"/>
    <w:rsid w:val="00F9019F"/>
    <w:rsid w:val="00FA4354"/>
    <w:rsid w:val="00FB01F5"/>
    <w:rsid w:val="00FE4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B4E16A4"/>
  <w15:docId w15:val="{28C92355-03E0-DF49-8E6C-9679ECD16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rFonts w:ascii="Arial" w:hAnsi="Arial"/>
      <w:sz w:val="24"/>
    </w:rPr>
  </w:style>
  <w:style w:type="paragraph" w:styleId="berschrift1">
    <w:name w:val="heading 1"/>
    <w:basedOn w:val="Standard"/>
    <w:next w:val="Standard"/>
    <w:qFormat/>
    <w:pPr>
      <w:keepNext/>
      <w:spacing w:before="240" w:after="60"/>
      <w:outlineLvl w:val="0"/>
    </w:pPr>
    <w:rPr>
      <w:b/>
      <w:kern w:val="28"/>
      <w:sz w:val="28"/>
    </w:rPr>
  </w:style>
  <w:style w:type="paragraph" w:styleId="berschrift2">
    <w:name w:val="heading 2"/>
    <w:basedOn w:val="Standard"/>
    <w:next w:val="Standard"/>
    <w:qFormat/>
    <w:pPr>
      <w:keepNext/>
      <w:spacing w:before="240" w:after="60"/>
      <w:outlineLvl w:val="1"/>
    </w:pPr>
    <w:rPr>
      <w:b/>
      <w:i/>
    </w:rPr>
  </w:style>
  <w:style w:type="paragraph" w:styleId="berschrift3">
    <w:name w:val="heading 3"/>
    <w:basedOn w:val="Standard"/>
    <w:next w:val="Standard"/>
    <w:qFormat/>
    <w:pPr>
      <w:keepNext/>
      <w:spacing w:before="240" w:after="60"/>
      <w:outlineLvl w:val="2"/>
    </w:pPr>
  </w:style>
  <w:style w:type="paragraph" w:styleId="berschrift4">
    <w:name w:val="heading 4"/>
    <w:basedOn w:val="Standard"/>
    <w:next w:val="Standard"/>
    <w:qFormat/>
    <w:pPr>
      <w:keepNext/>
      <w:spacing w:line="360" w:lineRule="auto"/>
      <w:outlineLvl w:val="3"/>
    </w:pPr>
    <w:rPr>
      <w:rFonts w:ascii="Sportiv" w:hAnsi="Sportiv"/>
      <w:b/>
      <w:sz w:val="20"/>
    </w:rPr>
  </w:style>
  <w:style w:type="paragraph" w:styleId="berschrift5">
    <w:name w:val="heading 5"/>
    <w:basedOn w:val="Standard"/>
    <w:next w:val="Standard"/>
    <w:qFormat/>
    <w:pPr>
      <w:keepNext/>
      <w:ind w:left="34"/>
      <w:outlineLvl w:val="4"/>
    </w:pPr>
    <w:rPr>
      <w:rFonts w:ascii="Sportiv" w:hAnsi="Sportiv"/>
      <w:b/>
      <w:bCs/>
      <w:szCs w:val="24"/>
    </w:rPr>
  </w:style>
  <w:style w:type="paragraph" w:styleId="berschrift6">
    <w:name w:val="heading 6"/>
    <w:basedOn w:val="Standard"/>
    <w:next w:val="Standard"/>
    <w:qFormat/>
    <w:pPr>
      <w:keepNext/>
      <w:outlineLvl w:val="5"/>
    </w:pPr>
    <w:rPr>
      <w:rFonts w:cs="Arial"/>
      <w:sz w:val="18"/>
      <w:u w:val="singl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Seitenzahl">
    <w:name w:val="page number"/>
    <w:basedOn w:val="Absatz-Standardschriftart"/>
    <w:rsid w:val="003A08D6"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Hyperlink">
    <w:name w:val="Hyperlink"/>
    <w:rPr>
      <w:color w:val="0000FF"/>
      <w:u w:val="single"/>
    </w:rPr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rsid w:val="003563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renatakretzschmar/Library/Containers/com.microsoft.Outlook/Data/tmp/Outlook%20Temp/0-Anmeldebogen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0-Anmeldebogen.dotx</Template>
  <TotalTime>0</TotalTime>
  <Pages>1</Pages>
  <Words>52</Words>
  <Characters>328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Lsbh • Otto-Fleck-Schneise 4 • 60528 Frankfurt/Main</vt:lpstr>
    </vt:vector>
  </TitlesOfParts>
  <Company>BLANCO</Company>
  <LinksUpToDate>false</LinksUpToDate>
  <CharactersWithSpaces>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Lsbh • Otto-Fleck-Schneise 4 • 60528 Frankfurt/Main</dc:title>
  <dc:creator>Renata Kretzschmar</dc:creator>
  <cp:lastModifiedBy>Renata Kretzschmar</cp:lastModifiedBy>
  <cp:revision>1</cp:revision>
  <cp:lastPrinted>2014-06-03T09:26:00Z</cp:lastPrinted>
  <dcterms:created xsi:type="dcterms:W3CDTF">2026-08-18T15:08:00Z</dcterms:created>
  <dcterms:modified xsi:type="dcterms:W3CDTF">2026-08-18T15:09:00Z</dcterms:modified>
</cp:coreProperties>
</file>